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67D68" w:rsidRPr="00EB727B" w:rsidRDefault="00387CC8" w:rsidP="00EB727B">
      <w:r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0" locked="1" layoutInCell="1" allowOverlap="1" wp14:anchorId="66AC60C9" wp14:editId="6D004218">
                <wp:simplePos x="0" y="0"/>
                <wp:positionH relativeFrom="column">
                  <wp:posOffset>-254635</wp:posOffset>
                </wp:positionH>
                <wp:positionV relativeFrom="page">
                  <wp:posOffset>209550</wp:posOffset>
                </wp:positionV>
                <wp:extent cx="5553075" cy="469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CC8" w:rsidRPr="00387CC8" w:rsidRDefault="00387CC8" w:rsidP="00387CC8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E744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Dinosaurs</w:t>
                            </w:r>
                            <w:r w:rsidRPr="000C54F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Topic Summary</w:t>
                            </w:r>
                          </w:p>
                          <w:p w:rsidR="00387CC8" w:rsidRPr="00387CC8" w:rsidRDefault="00387CC8" w:rsidP="00387CC8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6AC60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05pt;margin-top:16.5pt;width:437.25pt;height:37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" filled="f" stroked="f">
                <v:textbox inset="4mm,3.5mm,4mm,4mm">
                  <w:txbxContent>
                    <w:p w:rsidR="00387CC8" w:rsidRPr="00387CC8" w:rsidRDefault="00387CC8" w:rsidP="00387CC8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0E744F">
                        <w:rPr>
                          <w:color w:val="FFFFFF" w:themeColor="background1"/>
                          <w:sz w:val="36"/>
                          <w:szCs w:val="36"/>
                        </w:rPr>
                        <w:t>Dinosaurs</w:t>
                      </w:r>
                      <w:r w:rsidRPr="000C54F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Topic Summary</w:t>
                      </w:r>
                    </w:p>
                    <w:p w:rsidR="00387CC8" w:rsidRPr="00387CC8" w:rsidRDefault="00387CC8" w:rsidP="00387CC8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1" layoutInCell="1" allowOverlap="1" wp14:anchorId="50C497BD" wp14:editId="6226A07B">
                <wp:simplePos x="0" y="0"/>
                <wp:positionH relativeFrom="column">
                  <wp:posOffset>5610993</wp:posOffset>
                </wp:positionH>
                <wp:positionV relativeFrom="page">
                  <wp:posOffset>255905</wp:posOffset>
                </wp:positionV>
                <wp:extent cx="3924000" cy="4082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000" cy="408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D10" w:rsidRDefault="00F00D10" w:rsidP="00F00D10">
                            <w:pPr>
                              <w:pStyle w:val="Heading3"/>
                              <w:spacing w:before="0" w:after="80"/>
                            </w:pPr>
                            <w:r>
                              <w:t>Things to Talk About and Find Out: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do you know about dinosaurs?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How would you describe…?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Are all dinosaurs the same?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types of dinosaurs can you name?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would you like to find out about dinosaurs?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do you think happened to dinosaurs?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How do we know about dinosaurs?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do you think it was like when dinosaurs were alive?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did dinosaurs eat?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is a fossil? Have you ever seen a fossil?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What body parts can you name on a dinosaur?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Can you show me how a dinosaur might have moved?</w:t>
                            </w:r>
                          </w:p>
                          <w:p w:rsidR="000E744F" w:rsidRDefault="000E744F" w:rsidP="000E744F">
                            <w:pPr>
                              <w:pStyle w:val="Bullets"/>
                            </w:pPr>
                            <w:r>
                              <w:t>Where might dinosaurs have lived?</w:t>
                            </w:r>
                          </w:p>
                          <w:p w:rsidR="00F00D10" w:rsidRDefault="000E744F" w:rsidP="000E744F">
                            <w:pPr>
                              <w:pStyle w:val="Bullets"/>
                            </w:pPr>
                            <w:r>
                              <w:t>I wonder what you notice about these pictures.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0C497BD" id="_x0000_s1027" type="#_x0000_t202" style="position:absolute;margin-left:441.8pt;margin-top:20.15pt;width:309pt;height:321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" filled="f" stroked="f">
                <v:textbox inset="4mm,4mm,4mm,4mm">
                  <w:txbxContent>
                    <w:p w:rsidR="00F00D10" w:rsidRDefault="00F00D10" w:rsidP="00F00D10">
                      <w:pPr>
                        <w:pStyle w:val="Heading3"/>
                        <w:spacing w:before="0" w:after="80"/>
                      </w:pPr>
                      <w:r>
                        <w:t>Things to Talk About and Find Out: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do you know about dinosaurs?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How would you describe…?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Are all dinosaurs the same?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types of dinosaurs can you name?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would you like to find out about dinosaurs?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do you think happened to dinosaurs?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How do we know about dinosaurs?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do you think it was like when dinosaurs were alive?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did dinosaurs eat?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is a fossil? Have you ever seen a fossil?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What body parts can you name on a dinosaur?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Can you show me how a dinosaur might have moved?</w:t>
                      </w:r>
                    </w:p>
                    <w:p w:rsidR="000E744F" w:rsidRDefault="000E744F" w:rsidP="000E744F">
                      <w:pPr>
                        <w:pStyle w:val="Bullets"/>
                      </w:pPr>
                      <w:r>
                        <w:t>Where might dinosaurs have lived?</w:t>
                      </w:r>
                    </w:p>
                    <w:p w:rsidR="00F00D10" w:rsidRDefault="000E744F" w:rsidP="000E744F">
                      <w:pPr>
                        <w:pStyle w:val="Bullets"/>
                      </w:pPr>
                      <w:r>
                        <w:t>I wonder what you notice about these pictures.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 wp14:anchorId="4D69C00D" wp14:editId="467449CC">
                <wp:simplePos x="0" y="0"/>
                <wp:positionH relativeFrom="column">
                  <wp:posOffset>5612765</wp:posOffset>
                </wp:positionH>
                <wp:positionV relativeFrom="page">
                  <wp:posOffset>4335145</wp:posOffset>
                </wp:positionV>
                <wp:extent cx="3924000" cy="2944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000" cy="29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D10" w:rsidRPr="000E744F" w:rsidRDefault="00F00D10" w:rsidP="00F00D10">
                            <w:pPr>
                              <w:pStyle w:val="Heading1"/>
                              <w:spacing w:after="80"/>
                              <w:rPr>
                                <w:color w:val="005722"/>
                                <w:sz w:val="26"/>
                                <w:szCs w:val="26"/>
                              </w:rPr>
                            </w:pPr>
                            <w:r w:rsidRPr="000E744F">
                              <w:rPr>
                                <w:color w:val="005722"/>
                                <w:sz w:val="26"/>
                                <w:szCs w:val="26"/>
                              </w:rPr>
                              <w:t>Topic Words</w:t>
                            </w:r>
                          </w:p>
                          <w:p w:rsidR="00F00D10" w:rsidRDefault="00F00D10" w:rsidP="00F00D10">
                            <w:pPr>
                              <w:pStyle w:val="Heading3"/>
                              <w:spacing w:before="80" w:after="40"/>
                            </w:pPr>
                            <w:r>
                              <w:t>First, I can try to use these words:</w:t>
                            </w:r>
                          </w:p>
                          <w:p w:rsidR="000E744F" w:rsidRDefault="000E744F" w:rsidP="000E744F">
                            <w:pPr>
                              <w:pStyle w:val="Heading3"/>
                              <w:spacing w:before="40" w:after="100"/>
                              <w:rPr>
                                <w:b w:val="0"/>
                              </w:rPr>
                            </w:pPr>
                            <w:r w:rsidRPr="000E744F">
                              <w:rPr>
                                <w:b w:val="0"/>
                              </w:rPr>
                              <w:t>Dinosaur, Tyrannosaurus rex, Stegosaurus, Triceratops, Pterodactyl, Velociraptor, Allosaurus, Apatosaurus, Ankylosaurus, mouth, teeth, tail, legs, horns, scales, claws, walk, run, swim, fly, eggs, bones.</w:t>
                            </w:r>
                          </w:p>
                          <w:p w:rsidR="00F00D10" w:rsidRDefault="00F00D10" w:rsidP="00F00D10">
                            <w:pPr>
                              <w:pStyle w:val="Heading3"/>
                              <w:spacing w:before="40" w:after="40"/>
                            </w:pPr>
                            <w:r>
                              <w:t>Then, I can try to use these words:</w:t>
                            </w:r>
                          </w:p>
                          <w:p w:rsidR="00F00D10" w:rsidRDefault="000E744F" w:rsidP="000E744F">
                            <w:r w:rsidRPr="000E744F">
                              <w:t xml:space="preserve">Fossils, extinct, herbivore, carnivore, omnivore, volcano, reptile, prehistoric, palaeontologist, diet, habitat, predator, </w:t>
                            </w:r>
                            <w:proofErr w:type="spellStart"/>
                            <w:r w:rsidRPr="000E744F">
                              <w:t>triassic</w:t>
                            </w:r>
                            <w:proofErr w:type="spellEnd"/>
                            <w:r w:rsidRPr="000E744F">
                              <w:t xml:space="preserve"> period, </w:t>
                            </w:r>
                            <w:proofErr w:type="spellStart"/>
                            <w:r w:rsidRPr="000E744F">
                              <w:t>jurassic</w:t>
                            </w:r>
                            <w:proofErr w:type="spellEnd"/>
                            <w:r w:rsidRPr="000E744F">
                              <w:t xml:space="preserve"> period, cretaceous period, artefact, skeleton.</w:t>
                            </w: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D69C00D" id="_x0000_s1028" type="#_x0000_t202" style="position:absolute;margin-left:441.95pt;margin-top:341.35pt;width:309pt;height:231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" filled="f" stroked="f">
                <v:textbox inset="4mm,3mm,4mm,4mm">
                  <w:txbxContent>
                    <w:p w:rsidR="00F00D10" w:rsidRPr="000E744F" w:rsidRDefault="00F00D10" w:rsidP="00F00D10">
                      <w:pPr>
                        <w:pStyle w:val="Heading1"/>
                        <w:spacing w:after="80"/>
                        <w:rPr>
                          <w:color w:val="005722"/>
                          <w:sz w:val="26"/>
                          <w:szCs w:val="26"/>
                        </w:rPr>
                      </w:pPr>
                      <w:r w:rsidRPr="000E744F">
                        <w:rPr>
                          <w:color w:val="005722"/>
                          <w:sz w:val="26"/>
                          <w:szCs w:val="26"/>
                        </w:rPr>
                        <w:t>Topic Words</w:t>
                      </w:r>
                    </w:p>
                    <w:p w:rsidR="00F00D10" w:rsidRDefault="00F00D10" w:rsidP="00F00D10">
                      <w:pPr>
                        <w:pStyle w:val="Heading3"/>
                        <w:spacing w:before="80" w:after="40"/>
                      </w:pPr>
                      <w:r>
                        <w:t>First, I can try to use these words:</w:t>
                      </w:r>
                    </w:p>
                    <w:p w:rsidR="000E744F" w:rsidRDefault="000E744F" w:rsidP="000E744F">
                      <w:pPr>
                        <w:pStyle w:val="Heading3"/>
                        <w:spacing w:before="40" w:after="100"/>
                        <w:rPr>
                          <w:b w:val="0"/>
                        </w:rPr>
                      </w:pPr>
                      <w:r w:rsidRPr="000E744F">
                        <w:rPr>
                          <w:b w:val="0"/>
                        </w:rPr>
                        <w:t>Dinosaur, Tyrannosaurus rex, Stegosaurus, Triceratops, Pterodactyl, Velociraptor, Allosaurus, Apatosaurus, Ankylosaurus, mouth, teeth, tail, legs, horns, scales, claws, walk, run, swim, fly, eggs, bones.</w:t>
                      </w:r>
                    </w:p>
                    <w:p w:rsidR="00F00D10" w:rsidRDefault="00F00D10" w:rsidP="00F00D10">
                      <w:pPr>
                        <w:pStyle w:val="Heading3"/>
                        <w:spacing w:before="40" w:after="40"/>
                      </w:pPr>
                      <w:r>
                        <w:t>Then, I can try to use these words:</w:t>
                      </w:r>
                    </w:p>
                    <w:p w:rsidR="00F00D10" w:rsidRDefault="000E744F" w:rsidP="000E744F">
                      <w:r w:rsidRPr="000E744F">
                        <w:t xml:space="preserve">Fossils, extinct, herbivore, carnivore, omnivore, volcano, reptile, prehistoric, palaeontologist, diet, habitat, predator, </w:t>
                      </w:r>
                      <w:proofErr w:type="spellStart"/>
                      <w:r w:rsidRPr="000E744F">
                        <w:t>triassic</w:t>
                      </w:r>
                      <w:proofErr w:type="spellEnd"/>
                      <w:r w:rsidRPr="000E744F">
                        <w:t xml:space="preserve"> period, </w:t>
                      </w:r>
                      <w:proofErr w:type="spellStart"/>
                      <w:r w:rsidRPr="000E744F">
                        <w:t>jurassic</w:t>
                      </w:r>
                      <w:proofErr w:type="spellEnd"/>
                      <w:r w:rsidRPr="000E744F">
                        <w:t xml:space="preserve"> period, cretaceous period, artefact, skeleton.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1" layoutInCell="1" allowOverlap="1" wp14:anchorId="3B22528A" wp14:editId="3D2B0E42">
                <wp:simplePos x="0" y="0"/>
                <wp:positionH relativeFrom="column">
                  <wp:posOffset>2508250</wp:posOffset>
                </wp:positionH>
                <wp:positionV relativeFrom="page">
                  <wp:posOffset>6005830</wp:posOffset>
                </wp:positionV>
                <wp:extent cx="3103200" cy="12744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00" cy="127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D10" w:rsidRDefault="00F00D10" w:rsidP="00F00D10">
                            <w:pPr>
                              <w:pStyle w:val="Heading3"/>
                              <w:spacing w:before="0" w:after="80"/>
                            </w:pPr>
                            <w:r>
                              <w:t>Diary dates and special days:</w:t>
                            </w:r>
                          </w:p>
                          <w:p w:rsidR="00F00D10" w:rsidRDefault="00F00D10" w:rsidP="00F00D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B22528A" id="_x0000_s1029" type="#_x0000_t202" style="position:absolute;margin-left:197.5pt;margin-top:472.9pt;width:244.35pt;height:100.3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" filled="f" stroked="f">
                <v:textbox inset="3mm,2.5mm,3mm,3mm">
                  <w:txbxContent>
                    <w:p w:rsidR="00F00D10" w:rsidRDefault="00F00D10" w:rsidP="00F00D10">
                      <w:pPr>
                        <w:pStyle w:val="Heading3"/>
                        <w:spacing w:before="0" w:after="80"/>
                      </w:pPr>
                      <w:r>
                        <w:t>Diary dates and special days:</w:t>
                      </w:r>
                    </w:p>
                    <w:p w:rsidR="00F00D10" w:rsidRDefault="00F00D10" w:rsidP="00F00D10">
                      <w:pPr>
                        <w:spacing w:after="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0F402B2" wp14:editId="7D995E07">
                <wp:simplePos x="0" y="0"/>
                <wp:positionH relativeFrom="column">
                  <wp:posOffset>-617220</wp:posOffset>
                </wp:positionH>
                <wp:positionV relativeFrom="paragraph">
                  <wp:posOffset>257175</wp:posOffset>
                </wp:positionV>
                <wp:extent cx="6230620" cy="53263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532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D10" w:rsidRPr="000E744F" w:rsidRDefault="00F00D10" w:rsidP="00FA064A">
                            <w:pPr>
                              <w:pStyle w:val="Heading2"/>
                              <w:spacing w:before="0" w:after="80"/>
                              <w:rPr>
                                <w:color w:val="005722"/>
                              </w:rPr>
                            </w:pPr>
                            <w:r w:rsidRPr="000E744F">
                              <w:rPr>
                                <w:color w:val="005722"/>
                              </w:rPr>
                              <w:t>Things I Will Learn</w:t>
                            </w:r>
                            <w:r w:rsidR="000E744F" w:rsidRPr="000E744F">
                              <w:rPr>
                                <w:color w:val="005722"/>
                              </w:rPr>
                              <w:t xml:space="preserve"> </w:t>
                            </w:r>
                          </w:p>
                          <w:p w:rsidR="00F00D10" w:rsidRDefault="000E744F" w:rsidP="00FA064A">
                            <w:pPr>
                              <w:spacing w:after="1520"/>
                            </w:pPr>
                            <w:r w:rsidRPr="000E744F">
                              <w:t>I can name some dinosaurs</w:t>
                            </w:r>
                            <w:r w:rsidR="00F00D10">
                              <w:t xml:space="preserve">.              </w:t>
                            </w:r>
                          </w:p>
                          <w:p w:rsidR="00F00D10" w:rsidRDefault="000E744F" w:rsidP="00D71647">
                            <w:pPr>
                              <w:spacing w:after="1600"/>
                            </w:pPr>
                            <w:r w:rsidRPr="000E744F">
                              <w:t>I can name some body parts of dinosaurs</w:t>
                            </w:r>
                            <w:r w:rsidR="00F00D10">
                              <w:t xml:space="preserve">. </w:t>
                            </w:r>
                          </w:p>
                          <w:p w:rsidR="00F00D10" w:rsidRDefault="000E744F" w:rsidP="00D71647">
                            <w:pPr>
                              <w:spacing w:after="1440"/>
                            </w:pPr>
                            <w:r w:rsidRPr="000E744F">
                              <w:t>I can talk about what dinosaurs used to eat</w:t>
                            </w:r>
                            <w:r w:rsidR="00F00D10">
                              <w:t xml:space="preserve">. </w:t>
                            </w:r>
                          </w:p>
                          <w:p w:rsidR="00F00D10" w:rsidRDefault="000E744F" w:rsidP="002F67CA">
                            <w:pPr>
                              <w:spacing w:after="1600"/>
                            </w:pPr>
                            <w:r w:rsidRPr="000E744F">
                              <w:t>I can talk about how we know about dinosaurs</w:t>
                            </w:r>
                            <w:r w:rsidR="00F00D10">
                              <w:t xml:space="preserve">. </w:t>
                            </w:r>
                          </w:p>
                          <w:p w:rsidR="00F00D10" w:rsidRDefault="000E744F" w:rsidP="00F00D10">
                            <w:pPr>
                              <w:spacing w:after="80"/>
                            </w:pPr>
                            <w:r w:rsidRPr="000E744F">
                              <w:t>I can talk about some ways that dinosaurs are the same and some ways that they are different</w:t>
                            </w:r>
                            <w:r w:rsidR="00F00D10">
                              <w:t xml:space="preserve">.                      </w:t>
                            </w:r>
                          </w:p>
                          <w:p w:rsidR="00F00D10" w:rsidRDefault="00F00D10" w:rsidP="00F00D10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0F402B2" id="_x0000_s1030" type="#_x0000_t202" style="position:absolute;margin-left:-48.6pt;margin-top:20.25pt;width:490.6pt;height:419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" filled="f" stroked="f">
                <v:textbox inset="4mm,3mm,4mm,4mm">
                  <w:txbxContent>
                    <w:p w:rsidR="00F00D10" w:rsidRPr="000E744F" w:rsidRDefault="00F00D10" w:rsidP="00FA064A">
                      <w:pPr>
                        <w:pStyle w:val="Heading2"/>
                        <w:spacing w:before="0" w:after="80"/>
                        <w:rPr>
                          <w:color w:val="005722"/>
                        </w:rPr>
                      </w:pPr>
                      <w:r w:rsidRPr="000E744F">
                        <w:rPr>
                          <w:color w:val="005722"/>
                        </w:rPr>
                        <w:t>Things I Will Learn</w:t>
                      </w:r>
                      <w:r w:rsidR="000E744F" w:rsidRPr="000E744F">
                        <w:rPr>
                          <w:color w:val="005722"/>
                        </w:rPr>
                        <w:t xml:space="preserve"> </w:t>
                      </w:r>
                    </w:p>
                    <w:p w:rsidR="00F00D10" w:rsidRDefault="000E744F" w:rsidP="00FA064A">
                      <w:pPr>
                        <w:spacing w:after="1520"/>
                      </w:pPr>
                      <w:r w:rsidRPr="000E744F">
                        <w:t>I can name some dinosaurs</w:t>
                      </w:r>
                      <w:r w:rsidR="00F00D10">
                        <w:t xml:space="preserve">.              </w:t>
                      </w:r>
                    </w:p>
                    <w:p w:rsidR="00F00D10" w:rsidRDefault="000E744F" w:rsidP="00D71647">
                      <w:pPr>
                        <w:spacing w:after="1600"/>
                      </w:pPr>
                      <w:r w:rsidRPr="000E744F">
                        <w:t>I can name some body parts of dinosaurs</w:t>
                      </w:r>
                      <w:r w:rsidR="00F00D10">
                        <w:t xml:space="preserve">. </w:t>
                      </w:r>
                    </w:p>
                    <w:p w:rsidR="00F00D10" w:rsidRDefault="000E744F" w:rsidP="00D71647">
                      <w:pPr>
                        <w:spacing w:after="1440"/>
                      </w:pPr>
                      <w:r w:rsidRPr="000E744F">
                        <w:t>I can talk about what dinosaurs used to eat</w:t>
                      </w:r>
                      <w:r w:rsidR="00F00D10">
                        <w:t xml:space="preserve">. </w:t>
                      </w:r>
                    </w:p>
                    <w:p w:rsidR="00F00D10" w:rsidRDefault="000E744F" w:rsidP="002F67CA">
                      <w:pPr>
                        <w:spacing w:after="1600"/>
                      </w:pPr>
                      <w:r w:rsidRPr="000E744F">
                        <w:t>I can talk about how we know about dinosaurs</w:t>
                      </w:r>
                      <w:r w:rsidR="00F00D10">
                        <w:t xml:space="preserve">. </w:t>
                      </w:r>
                    </w:p>
                    <w:p w:rsidR="00F00D10" w:rsidRDefault="000E744F" w:rsidP="00F00D10">
                      <w:pPr>
                        <w:spacing w:after="80"/>
                      </w:pPr>
                      <w:r w:rsidRPr="000E744F">
                        <w:t>I can talk about some ways that dinosaurs are the same and some ways that they are different</w:t>
                      </w:r>
                      <w:r w:rsidR="00F00D10">
                        <w:t xml:space="preserve">.                      </w:t>
                      </w:r>
                    </w:p>
                    <w:p w:rsidR="00F00D10" w:rsidRDefault="00F00D10" w:rsidP="00F00D10"/>
                  </w:txbxContent>
                </v:textbox>
              </v:shape>
            </w:pict>
          </mc:Fallback>
        </mc:AlternateContent>
      </w:r>
    </w:p>
    <w:p w:rsidR="00067D68" w:rsidRPr="00EB727B" w:rsidRDefault="00067D68" w:rsidP="00EB727B"/>
    <w:p w:rsidR="00067D68" w:rsidRPr="00EB727B" w:rsidRDefault="00067D68" w:rsidP="00EB727B"/>
    <w:p w:rsidR="00F00D10" w:rsidRPr="00F00D10" w:rsidRDefault="007F1554" w:rsidP="00F00D10">
      <w:r>
        <w:rPr>
          <w:noProof/>
        </w:rPr>
        <w:drawing>
          <wp:anchor distT="0" distB="0" distL="114300" distR="114300" simplePos="0" relativeHeight="251726336" behindDoc="0" locked="0" layoutInCell="1" allowOverlap="1" wp14:anchorId="0EA75918" wp14:editId="4511968E">
            <wp:simplePos x="0" y="0"/>
            <wp:positionH relativeFrom="column">
              <wp:posOffset>698284</wp:posOffset>
            </wp:positionH>
            <wp:positionV relativeFrom="paragraph">
              <wp:posOffset>183166</wp:posOffset>
            </wp:positionV>
            <wp:extent cx="762669" cy="547635"/>
            <wp:effectExtent l="0" t="0" r="0" b="5080"/>
            <wp:wrapNone/>
            <wp:docPr id="476098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98187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7" cy="5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028194FE" wp14:editId="75D89AA5">
            <wp:simplePos x="0" y="0"/>
            <wp:positionH relativeFrom="column">
              <wp:posOffset>-452253</wp:posOffset>
            </wp:positionH>
            <wp:positionV relativeFrom="paragraph">
              <wp:posOffset>243457</wp:posOffset>
            </wp:positionV>
            <wp:extent cx="783772" cy="415486"/>
            <wp:effectExtent l="0" t="0" r="0" b="3810"/>
            <wp:wrapNone/>
            <wp:docPr id="847357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57901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25" cy="4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5A51CB94" wp14:editId="65E1334F">
            <wp:simplePos x="0" y="0"/>
            <wp:positionH relativeFrom="column">
              <wp:posOffset>3756604</wp:posOffset>
            </wp:positionH>
            <wp:positionV relativeFrom="paragraph">
              <wp:posOffset>238125</wp:posOffset>
            </wp:positionV>
            <wp:extent cx="678264" cy="378088"/>
            <wp:effectExtent l="0" t="0" r="7620" b="3175"/>
            <wp:wrapNone/>
            <wp:docPr id="604033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3380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64" cy="3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1C0E846B" wp14:editId="73FAC15A">
            <wp:simplePos x="0" y="0"/>
            <wp:positionH relativeFrom="column">
              <wp:posOffset>1816156</wp:posOffset>
            </wp:positionH>
            <wp:positionV relativeFrom="paragraph">
              <wp:posOffset>260985</wp:posOffset>
            </wp:positionV>
            <wp:extent cx="858520" cy="400685"/>
            <wp:effectExtent l="0" t="0" r="0" b="0"/>
            <wp:wrapNone/>
            <wp:docPr id="2072233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33520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27ED4AA9" wp14:editId="11B19D03">
            <wp:simplePos x="0" y="0"/>
            <wp:positionH relativeFrom="column">
              <wp:posOffset>2793309</wp:posOffset>
            </wp:positionH>
            <wp:positionV relativeFrom="paragraph">
              <wp:posOffset>257810</wp:posOffset>
            </wp:positionV>
            <wp:extent cx="793750" cy="394970"/>
            <wp:effectExtent l="0" t="0" r="6350" b="5080"/>
            <wp:wrapNone/>
            <wp:docPr id="7495363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36346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52FDDD94" wp14:editId="0B7A58E3">
            <wp:simplePos x="0" y="0"/>
            <wp:positionH relativeFrom="column">
              <wp:posOffset>4397843</wp:posOffset>
            </wp:positionH>
            <wp:positionV relativeFrom="paragraph">
              <wp:posOffset>80854</wp:posOffset>
            </wp:positionV>
            <wp:extent cx="1166698" cy="623314"/>
            <wp:effectExtent l="0" t="0" r="0" b="5715"/>
            <wp:wrapNone/>
            <wp:docPr id="20546545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54522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98" cy="6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B9B" w:rsidRPr="00F00D10" w:rsidRDefault="00D71647" w:rsidP="00F00D10">
      <w:r>
        <w:rPr>
          <w:noProof/>
        </w:rPr>
        <w:drawing>
          <wp:anchor distT="0" distB="0" distL="114300" distR="114300" simplePos="0" relativeHeight="251746816" behindDoc="0" locked="0" layoutInCell="1" allowOverlap="1" wp14:anchorId="23549792" wp14:editId="7F47810B">
            <wp:simplePos x="0" y="0"/>
            <wp:positionH relativeFrom="column">
              <wp:posOffset>4561205</wp:posOffset>
            </wp:positionH>
            <wp:positionV relativeFrom="paragraph">
              <wp:posOffset>1021080</wp:posOffset>
            </wp:positionV>
            <wp:extent cx="823595" cy="581660"/>
            <wp:effectExtent l="19050" t="19050" r="14605" b="27940"/>
            <wp:wrapNone/>
            <wp:docPr id="716245139" name="Picture 71624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45139" name="Picture 71624513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9" t="-7108" r="79859" b="75594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61733796" wp14:editId="1C2862E4">
            <wp:simplePos x="0" y="0"/>
            <wp:positionH relativeFrom="margin">
              <wp:posOffset>-419100</wp:posOffset>
            </wp:positionH>
            <wp:positionV relativeFrom="paragraph">
              <wp:posOffset>1029335</wp:posOffset>
            </wp:positionV>
            <wp:extent cx="823595" cy="581660"/>
            <wp:effectExtent l="19050" t="19050" r="14605" b="27940"/>
            <wp:wrapNone/>
            <wp:docPr id="853776732" name="Picture 85377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6732" name="Picture 85377673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6" t="-7830" r="-5179" b="40429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0" locked="0" layoutInCell="1" allowOverlap="1" wp14:anchorId="2E9189CA" wp14:editId="205FDF47">
            <wp:simplePos x="0" y="0"/>
            <wp:positionH relativeFrom="column">
              <wp:posOffset>577850</wp:posOffset>
            </wp:positionH>
            <wp:positionV relativeFrom="paragraph">
              <wp:posOffset>1026160</wp:posOffset>
            </wp:positionV>
            <wp:extent cx="823595" cy="581660"/>
            <wp:effectExtent l="19050" t="19050" r="14605" b="27940"/>
            <wp:wrapNone/>
            <wp:docPr id="1832380652" name="Picture 183238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7749" name="Picture 139966774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4" t="68590" r="27944" b="-9053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27F070E2" wp14:editId="4E274E17">
            <wp:simplePos x="0" y="0"/>
            <wp:positionH relativeFrom="column">
              <wp:posOffset>1572260</wp:posOffset>
            </wp:positionH>
            <wp:positionV relativeFrom="paragraph">
              <wp:posOffset>1026795</wp:posOffset>
            </wp:positionV>
            <wp:extent cx="823595" cy="581660"/>
            <wp:effectExtent l="19050" t="19050" r="14605" b="27940"/>
            <wp:wrapNone/>
            <wp:docPr id="217039518" name="Picture 21703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7749" name="Picture 139966774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3" t="42537" r="63532" b="35791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0FFEB0AC" wp14:editId="38CC5E32">
            <wp:simplePos x="0" y="0"/>
            <wp:positionH relativeFrom="column">
              <wp:posOffset>2569845</wp:posOffset>
            </wp:positionH>
            <wp:positionV relativeFrom="paragraph">
              <wp:posOffset>1025525</wp:posOffset>
            </wp:positionV>
            <wp:extent cx="823595" cy="581660"/>
            <wp:effectExtent l="19050" t="19050" r="14605" b="27940"/>
            <wp:wrapNone/>
            <wp:docPr id="1399667749" name="Picture 139966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7749" name="Picture 139966774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7" t="6097" r="80642" b="72231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10BBDD4F" wp14:editId="1225D4FA">
            <wp:simplePos x="0" y="0"/>
            <wp:positionH relativeFrom="column">
              <wp:posOffset>3568700</wp:posOffset>
            </wp:positionH>
            <wp:positionV relativeFrom="paragraph">
              <wp:posOffset>1013460</wp:posOffset>
            </wp:positionV>
            <wp:extent cx="823595" cy="581660"/>
            <wp:effectExtent l="19050" t="19050" r="14605" b="27940"/>
            <wp:wrapNone/>
            <wp:docPr id="245244435" name="Picture 24524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44435" name="Picture 24524443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26" t="9590" r="-15206" b="23605"/>
                    <a:stretch/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30E">
        <w:rPr>
          <w:noProof/>
        </w:rPr>
        <w:drawing>
          <wp:anchor distT="0" distB="0" distL="114300" distR="114300" simplePos="0" relativeHeight="251738624" behindDoc="0" locked="0" layoutInCell="1" allowOverlap="1" wp14:anchorId="73E8D5E1" wp14:editId="46620C94">
            <wp:simplePos x="0" y="0"/>
            <wp:positionH relativeFrom="margin">
              <wp:posOffset>2507615</wp:posOffset>
            </wp:positionH>
            <wp:positionV relativeFrom="margin">
              <wp:posOffset>4604715</wp:posOffset>
            </wp:positionV>
            <wp:extent cx="1013460" cy="471805"/>
            <wp:effectExtent l="0" t="0" r="0" b="4445"/>
            <wp:wrapNone/>
            <wp:docPr id="2402013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30E">
        <w:rPr>
          <w:noProof/>
        </w:rPr>
        <w:drawing>
          <wp:anchor distT="0" distB="0" distL="114300" distR="114300" simplePos="0" relativeHeight="251714048" behindDoc="0" locked="0" layoutInCell="1" allowOverlap="1" wp14:anchorId="2D76BB73" wp14:editId="79752B6C">
            <wp:simplePos x="0" y="0"/>
            <wp:positionH relativeFrom="column">
              <wp:posOffset>1403477</wp:posOffset>
            </wp:positionH>
            <wp:positionV relativeFrom="paragraph">
              <wp:posOffset>3320771</wp:posOffset>
            </wp:positionV>
            <wp:extent cx="823595" cy="581660"/>
            <wp:effectExtent l="0" t="0" r="0" b="88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16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FB">
        <w:rPr>
          <w:noProof/>
        </w:rPr>
        <w:drawing>
          <wp:anchor distT="0" distB="0" distL="114300" distR="114300" simplePos="0" relativeHeight="251742720" behindDoc="0" locked="0" layoutInCell="1" allowOverlap="1" wp14:anchorId="11E35016" wp14:editId="588418E8">
            <wp:simplePos x="0" y="0"/>
            <wp:positionH relativeFrom="margin">
              <wp:posOffset>3721811</wp:posOffset>
            </wp:positionH>
            <wp:positionV relativeFrom="margin">
              <wp:posOffset>4656607</wp:posOffset>
            </wp:positionV>
            <wp:extent cx="548640" cy="324445"/>
            <wp:effectExtent l="0" t="0" r="3810" b="0"/>
            <wp:wrapNone/>
            <wp:docPr id="11686346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FB">
        <w:rPr>
          <w:noProof/>
        </w:rPr>
        <w:drawing>
          <wp:anchor distT="0" distB="0" distL="114300" distR="114300" simplePos="0" relativeHeight="251739648" behindDoc="0" locked="0" layoutInCell="1" allowOverlap="1" wp14:anchorId="42B68EE1" wp14:editId="709422A1">
            <wp:simplePos x="0" y="0"/>
            <wp:positionH relativeFrom="margin">
              <wp:posOffset>459740</wp:posOffset>
            </wp:positionH>
            <wp:positionV relativeFrom="margin">
              <wp:posOffset>4620260</wp:posOffset>
            </wp:positionV>
            <wp:extent cx="548640" cy="426085"/>
            <wp:effectExtent l="0" t="0" r="3810" b="0"/>
            <wp:wrapNone/>
            <wp:docPr id="7057650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FB">
        <w:rPr>
          <w:noProof/>
        </w:rPr>
        <w:drawing>
          <wp:anchor distT="0" distB="0" distL="114300" distR="114300" simplePos="0" relativeHeight="251740672" behindDoc="0" locked="0" layoutInCell="1" allowOverlap="1" wp14:anchorId="18A4974C" wp14:editId="7D4CF42E">
            <wp:simplePos x="0" y="0"/>
            <wp:positionH relativeFrom="margin">
              <wp:posOffset>-427355</wp:posOffset>
            </wp:positionH>
            <wp:positionV relativeFrom="margin">
              <wp:posOffset>4600575</wp:posOffset>
            </wp:positionV>
            <wp:extent cx="643255" cy="405130"/>
            <wp:effectExtent l="0" t="0" r="4445" b="0"/>
            <wp:wrapNone/>
            <wp:docPr id="11754510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FB">
        <w:rPr>
          <w:noProof/>
        </w:rPr>
        <w:drawing>
          <wp:anchor distT="0" distB="0" distL="114300" distR="114300" simplePos="0" relativeHeight="251736576" behindDoc="0" locked="0" layoutInCell="1" allowOverlap="1" wp14:anchorId="6C47BB81" wp14:editId="16F12952">
            <wp:simplePos x="0" y="0"/>
            <wp:positionH relativeFrom="margin">
              <wp:posOffset>4533284</wp:posOffset>
            </wp:positionH>
            <wp:positionV relativeFrom="margin">
              <wp:posOffset>4583557</wp:posOffset>
            </wp:positionV>
            <wp:extent cx="798302" cy="422396"/>
            <wp:effectExtent l="0" t="0" r="1905" b="0"/>
            <wp:wrapNone/>
            <wp:docPr id="10225927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02" cy="4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585">
        <w:rPr>
          <w:noProof/>
        </w:rPr>
        <w:drawing>
          <wp:anchor distT="0" distB="0" distL="114300" distR="114300" simplePos="0" relativeHeight="251734528" behindDoc="0" locked="0" layoutInCell="1" allowOverlap="1" wp14:anchorId="20410174" wp14:editId="78E17802">
            <wp:simplePos x="0" y="0"/>
            <wp:positionH relativeFrom="margin">
              <wp:posOffset>3769995</wp:posOffset>
            </wp:positionH>
            <wp:positionV relativeFrom="margin">
              <wp:posOffset>3339465</wp:posOffset>
            </wp:positionV>
            <wp:extent cx="605790" cy="628650"/>
            <wp:effectExtent l="0" t="0" r="3810" b="0"/>
            <wp:wrapNone/>
            <wp:docPr id="8470289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585">
        <w:rPr>
          <w:noProof/>
        </w:rPr>
        <w:drawing>
          <wp:anchor distT="0" distB="0" distL="114300" distR="114300" simplePos="0" relativeHeight="251732480" behindDoc="0" locked="0" layoutInCell="1" allowOverlap="1" wp14:anchorId="62BA0844" wp14:editId="15DC050D">
            <wp:simplePos x="0" y="0"/>
            <wp:positionH relativeFrom="margin">
              <wp:posOffset>901700</wp:posOffset>
            </wp:positionH>
            <wp:positionV relativeFrom="margin">
              <wp:posOffset>3396615</wp:posOffset>
            </wp:positionV>
            <wp:extent cx="495300" cy="539115"/>
            <wp:effectExtent l="0" t="0" r="0" b="0"/>
            <wp:wrapNone/>
            <wp:docPr id="2021814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585">
        <w:rPr>
          <w:noProof/>
        </w:rPr>
        <w:drawing>
          <wp:anchor distT="0" distB="0" distL="114300" distR="114300" simplePos="0" relativeHeight="251733504" behindDoc="0" locked="0" layoutInCell="1" allowOverlap="1" wp14:anchorId="743BC600" wp14:editId="3427F266">
            <wp:simplePos x="0" y="0"/>
            <wp:positionH relativeFrom="margin">
              <wp:posOffset>1980565</wp:posOffset>
            </wp:positionH>
            <wp:positionV relativeFrom="margin">
              <wp:posOffset>3428365</wp:posOffset>
            </wp:positionV>
            <wp:extent cx="1206500" cy="372745"/>
            <wp:effectExtent l="0" t="0" r="0" b="8255"/>
            <wp:wrapNone/>
            <wp:docPr id="8753166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44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1" layoutInCell="1" allowOverlap="1" wp14:anchorId="1FCAA3DF" wp14:editId="3BFD715D">
                <wp:simplePos x="0" y="0"/>
                <wp:positionH relativeFrom="column">
                  <wp:posOffset>4534535</wp:posOffset>
                </wp:positionH>
                <wp:positionV relativeFrom="page">
                  <wp:posOffset>1279525</wp:posOffset>
                </wp:positionV>
                <wp:extent cx="902970" cy="211455"/>
                <wp:effectExtent l="0" t="0" r="11430" b="0"/>
                <wp:wrapNone/>
                <wp:docPr id="2051795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4F" w:rsidRDefault="000E744F" w:rsidP="000E744F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Diplodocus</w:t>
                            </w:r>
                          </w:p>
                          <w:p w:rsidR="000E744F" w:rsidRDefault="000E744F" w:rsidP="000E744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CAA3DF" id="_x0000_s1031" type="#_x0000_t202" style="position:absolute;margin-left:357.05pt;margin-top:100.75pt;width:71.1pt;height:16.6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" filled="f" stroked="f">
                <v:textbox inset="0,0,0,0">
                  <w:txbxContent>
                    <w:p w:rsidR="000E744F" w:rsidRDefault="000E744F" w:rsidP="000E744F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Diplodocus</w:t>
                      </w:r>
                    </w:p>
                    <w:p w:rsidR="000E744F" w:rsidRDefault="000E744F" w:rsidP="000E744F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E744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1" layoutInCell="1" allowOverlap="1" wp14:anchorId="1FCAA3DF" wp14:editId="3BFD715D">
                <wp:simplePos x="0" y="0"/>
                <wp:positionH relativeFrom="column">
                  <wp:posOffset>3637280</wp:posOffset>
                </wp:positionH>
                <wp:positionV relativeFrom="page">
                  <wp:posOffset>1279525</wp:posOffset>
                </wp:positionV>
                <wp:extent cx="902970" cy="211455"/>
                <wp:effectExtent l="0" t="0" r="11430" b="0"/>
                <wp:wrapNone/>
                <wp:docPr id="582638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4F" w:rsidRDefault="000E744F" w:rsidP="000E744F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Pterodactyl</w:t>
                            </w:r>
                          </w:p>
                          <w:p w:rsidR="000E744F" w:rsidRDefault="000E744F" w:rsidP="000E744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FCAA3DF" id="_x0000_s1032" type="#_x0000_t202" style="position:absolute;margin-left:286.4pt;margin-top:100.75pt;width:71.1pt;height:16.6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" filled="f" stroked="f">
                <v:textbox inset="0,0,0,0">
                  <w:txbxContent>
                    <w:p w:rsidR="000E744F" w:rsidRDefault="000E744F" w:rsidP="000E744F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Pterodactyl</w:t>
                      </w:r>
                    </w:p>
                    <w:p w:rsidR="000E744F" w:rsidRDefault="000E744F" w:rsidP="000E744F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F67CA" w:rsidRPr="002F67CA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1" layoutInCell="1" allowOverlap="1" wp14:anchorId="1D03DB67" wp14:editId="08B3AC50">
                <wp:simplePos x="0" y="0"/>
                <wp:positionH relativeFrom="column">
                  <wp:posOffset>3310890</wp:posOffset>
                </wp:positionH>
                <wp:positionV relativeFrom="page">
                  <wp:posOffset>3578860</wp:posOffset>
                </wp:positionV>
                <wp:extent cx="1485900" cy="201930"/>
                <wp:effectExtent l="0" t="0" r="0" b="76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7CA" w:rsidRDefault="000E744F" w:rsidP="002F67CA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D03DB67" id="_x0000_s1033" type="#_x0000_t202" style="position:absolute;margin-left:260.7pt;margin-top:281.8pt;width:117pt;height:15.9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" filled="f" stroked="f">
                <v:textbox inset="0,0,0,0">
                  <w:txbxContent>
                    <w:p w:rsidR="002F67CA" w:rsidRDefault="000E744F" w:rsidP="002F67CA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plants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F67CA" w:rsidRPr="002F67CA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1" layoutInCell="1" allowOverlap="1" wp14:anchorId="7E41155F" wp14:editId="6FE638F9">
                <wp:simplePos x="0" y="0"/>
                <wp:positionH relativeFrom="column">
                  <wp:posOffset>368935</wp:posOffset>
                </wp:positionH>
                <wp:positionV relativeFrom="page">
                  <wp:posOffset>3578860</wp:posOffset>
                </wp:positionV>
                <wp:extent cx="1547495" cy="201930"/>
                <wp:effectExtent l="0" t="0" r="0" b="76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7CA" w:rsidRDefault="000E744F" w:rsidP="002F67CA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meat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E41155F" id="_x0000_s1034" type="#_x0000_t202" style="position:absolute;margin-left:29.05pt;margin-top:281.8pt;width:121.85pt;height:15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" filled="f" stroked="f">
                <v:textbox inset="0,0,0,0">
                  <w:txbxContent>
                    <w:p w:rsidR="002F67CA" w:rsidRDefault="000E744F" w:rsidP="002F67CA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meat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F67CA" w:rsidRPr="002F67CA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1" layoutInCell="1" allowOverlap="1" wp14:anchorId="58757CE1" wp14:editId="6E24A656">
                <wp:simplePos x="0" y="0"/>
                <wp:positionH relativeFrom="column">
                  <wp:posOffset>1806575</wp:posOffset>
                </wp:positionH>
                <wp:positionV relativeFrom="page">
                  <wp:posOffset>3578860</wp:posOffset>
                </wp:positionV>
                <wp:extent cx="1459865" cy="201930"/>
                <wp:effectExtent l="0" t="0" r="6985" b="76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7CA" w:rsidRDefault="000E744F" w:rsidP="002F67CA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757CE1" id="_x0000_s1035" type="#_x0000_t202" style="position:absolute;margin-left:142.25pt;margin-top:281.8pt;width:114.95pt;height:15.9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" filled="f" stroked="f">
                <v:textbox inset="0,0,0,0">
                  <w:txbxContent>
                    <w:p w:rsidR="002F67CA" w:rsidRDefault="000E744F" w:rsidP="002F67CA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fish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1" layoutInCell="1" allowOverlap="1" wp14:anchorId="56A50F8A" wp14:editId="0F0E1114">
                <wp:simplePos x="0" y="0"/>
                <wp:positionH relativeFrom="column">
                  <wp:posOffset>-574040</wp:posOffset>
                </wp:positionH>
                <wp:positionV relativeFrom="page">
                  <wp:posOffset>4711700</wp:posOffset>
                </wp:positionV>
                <wp:extent cx="899795" cy="201930"/>
                <wp:effectExtent l="0" t="0" r="0" b="76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077D86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fossils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6A50F8A" id="_x0000_s1036" type="#_x0000_t202" style="position:absolute;margin-left:-45.2pt;margin-top:371pt;width:70.85pt;height:15.9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" filled="f" stroked="f">
                <v:textbox inset="0,0,0,0">
                  <w:txbxContent>
                    <w:p w:rsidR="00077D86" w:rsidRDefault="000E744F" w:rsidP="00077D86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fossils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1" layoutInCell="1" allowOverlap="1" wp14:anchorId="046C5BC3" wp14:editId="215B6355">
                <wp:simplePos x="0" y="0"/>
                <wp:positionH relativeFrom="column">
                  <wp:posOffset>268605</wp:posOffset>
                </wp:positionH>
                <wp:positionV relativeFrom="page">
                  <wp:posOffset>4711700</wp:posOffset>
                </wp:positionV>
                <wp:extent cx="899795" cy="201930"/>
                <wp:effectExtent l="0" t="0" r="0" b="76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077D86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bones</w:t>
                            </w:r>
                          </w:p>
                          <w:p w:rsidR="00077D86" w:rsidRDefault="00077D86" w:rsidP="00077D8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46C5BC3" id="_x0000_s1037" type="#_x0000_t202" style="position:absolute;margin-left:21.15pt;margin-top:371pt;width:70.85pt;height:15.9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" filled="f" stroked="f">
                <v:textbox inset="0,0,0,0">
                  <w:txbxContent>
                    <w:p w:rsidR="00077D86" w:rsidRDefault="000E744F" w:rsidP="00077D86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bones</w:t>
                      </w:r>
                    </w:p>
                    <w:p w:rsidR="00077D86" w:rsidRDefault="00077D86" w:rsidP="00077D86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1" layoutInCell="1" allowOverlap="1" wp14:anchorId="117E2E81" wp14:editId="7403AABC">
                <wp:simplePos x="0" y="0"/>
                <wp:positionH relativeFrom="column">
                  <wp:posOffset>1291590</wp:posOffset>
                </wp:positionH>
                <wp:positionV relativeFrom="page">
                  <wp:posOffset>4711700</wp:posOffset>
                </wp:positionV>
                <wp:extent cx="1076960" cy="201930"/>
                <wp:effectExtent l="0" t="0" r="8890" b="762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BD6940">
                            <w:pPr>
                              <w:spacing w:after="0" w:line="260" w:lineRule="exact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palaeontologists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7E2E81" id="_x0000_s1038" type="#_x0000_t202" style="position:absolute;margin-left:101.7pt;margin-top:371pt;width:84.8pt;height:15.9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" filled="f" stroked="f">
                <v:textbox inset="0,0,0,0">
                  <w:txbxContent>
                    <w:p w:rsidR="00077D86" w:rsidRDefault="000E744F" w:rsidP="00BD6940">
                      <w:pPr>
                        <w:spacing w:after="0" w:line="260" w:lineRule="exact"/>
                        <w:jc w:val="center"/>
                      </w:pPr>
                      <w:r w:rsidRPr="000E744F">
                        <w:rPr>
                          <w:b/>
                        </w:rPr>
                        <w:t>palaeontologists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1" layoutInCell="1" allowOverlap="1" wp14:anchorId="6D3CBE0B" wp14:editId="52D3A472">
                <wp:simplePos x="0" y="0"/>
                <wp:positionH relativeFrom="column">
                  <wp:posOffset>2568575</wp:posOffset>
                </wp:positionH>
                <wp:positionV relativeFrom="page">
                  <wp:posOffset>4711700</wp:posOffset>
                </wp:positionV>
                <wp:extent cx="899795" cy="201930"/>
                <wp:effectExtent l="0" t="0" r="0" b="762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BD6940">
                            <w:pPr>
                              <w:spacing w:after="0" w:line="260" w:lineRule="exact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skeletons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D3CBE0B" id="_x0000_s1039" type="#_x0000_t202" style="position:absolute;margin-left:202.25pt;margin-top:371pt;width:70.85pt;height:15.9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" filled="f" stroked="f">
                <v:textbox inset="0,0,0,0">
                  <w:txbxContent>
                    <w:p w:rsidR="00077D86" w:rsidRDefault="000E744F" w:rsidP="00BD6940">
                      <w:pPr>
                        <w:spacing w:after="0" w:line="260" w:lineRule="exact"/>
                        <w:jc w:val="center"/>
                      </w:pPr>
                      <w:r w:rsidRPr="000E744F">
                        <w:rPr>
                          <w:b/>
                        </w:rPr>
                        <w:t>skeletons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1" layoutInCell="1" allowOverlap="1" wp14:anchorId="76FFC084" wp14:editId="19182409">
                <wp:simplePos x="0" y="0"/>
                <wp:positionH relativeFrom="column">
                  <wp:posOffset>3377565</wp:posOffset>
                </wp:positionH>
                <wp:positionV relativeFrom="page">
                  <wp:posOffset>4706620</wp:posOffset>
                </wp:positionV>
                <wp:extent cx="1259840" cy="2019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BD6940">
                            <w:pPr>
                              <w:spacing w:after="0" w:line="260" w:lineRule="exact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teeth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FFC084" id="_x0000_s1040" type="#_x0000_t202" style="position:absolute;margin-left:265.95pt;margin-top:370.6pt;width:99.2pt;height:15.9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" filled="f" stroked="f">
                <v:textbox inset="0,0,0,0">
                  <w:txbxContent>
                    <w:p w:rsidR="00077D86" w:rsidRDefault="000E744F" w:rsidP="00BD6940">
                      <w:pPr>
                        <w:spacing w:after="0" w:line="260" w:lineRule="exact"/>
                        <w:jc w:val="center"/>
                      </w:pPr>
                      <w:r w:rsidRPr="000E744F">
                        <w:rPr>
                          <w:b/>
                        </w:rPr>
                        <w:t>teeth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077D86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1" layoutInCell="1" allowOverlap="1" wp14:anchorId="51816C24" wp14:editId="14766BE7">
                <wp:simplePos x="0" y="0"/>
                <wp:positionH relativeFrom="column">
                  <wp:posOffset>4292600</wp:posOffset>
                </wp:positionH>
                <wp:positionV relativeFrom="page">
                  <wp:posOffset>4706620</wp:posOffset>
                </wp:positionV>
                <wp:extent cx="1259840" cy="201930"/>
                <wp:effectExtent l="0" t="0" r="0" b="76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BD6940">
                            <w:pPr>
                              <w:spacing w:after="0" w:line="260" w:lineRule="exact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1816C24" id="_x0000_s1041" type="#_x0000_t202" style="position:absolute;margin-left:338pt;margin-top:370.6pt;width:99.2pt;height:15.9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" filled="f" stroked="f">
                <v:textbox inset="0,0,0,0">
                  <w:txbxContent>
                    <w:p w:rsidR="00077D86" w:rsidRDefault="000E744F" w:rsidP="00BD6940">
                      <w:pPr>
                        <w:spacing w:after="0" w:line="260" w:lineRule="exact"/>
                        <w:jc w:val="center"/>
                      </w:pPr>
                      <w:r w:rsidRPr="000E744F">
                        <w:rPr>
                          <w:b/>
                        </w:rPr>
                        <w:t>eggs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1" layoutInCell="1" allowOverlap="1" wp14:anchorId="0054941C" wp14:editId="0905B81D">
                <wp:simplePos x="0" y="0"/>
                <wp:positionH relativeFrom="column">
                  <wp:posOffset>4540885</wp:posOffset>
                </wp:positionH>
                <wp:positionV relativeFrom="page">
                  <wp:posOffset>2400300</wp:posOffset>
                </wp:positionV>
                <wp:extent cx="847725" cy="211455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077D86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horn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054941C" id="_x0000_s1042" type="#_x0000_t202" style="position:absolute;margin-left:357.55pt;margin-top:189pt;width:66.75pt;height:16.6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" filled="f" stroked="f">
                <v:textbox inset="0,0,0,0">
                  <w:txbxContent>
                    <w:p w:rsidR="00077D86" w:rsidRDefault="000E744F" w:rsidP="00077D86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horn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7D86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1" layoutInCell="1" allowOverlap="1" wp14:anchorId="7EEDB951" wp14:editId="009C58C2">
                <wp:simplePos x="0" y="0"/>
                <wp:positionH relativeFrom="column">
                  <wp:posOffset>3555365</wp:posOffset>
                </wp:positionH>
                <wp:positionV relativeFrom="page">
                  <wp:posOffset>2400300</wp:posOffset>
                </wp:positionV>
                <wp:extent cx="837565" cy="21145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86" w:rsidRDefault="000E744F" w:rsidP="00077D86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tail</w:t>
                            </w:r>
                          </w:p>
                          <w:p w:rsidR="00077D86" w:rsidRDefault="00077D86" w:rsidP="00077D8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EEDB951" id="_x0000_s1043" type="#_x0000_t202" style="position:absolute;margin-left:279.95pt;margin-top:189pt;width:65.95pt;height:16.6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" filled="f" stroked="f">
                <v:textbox inset="0,0,0,0">
                  <w:txbxContent>
                    <w:p w:rsidR="00077D86" w:rsidRDefault="000E744F" w:rsidP="00077D86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tail</w:t>
                      </w:r>
                    </w:p>
                    <w:p w:rsidR="00077D86" w:rsidRDefault="00077D86" w:rsidP="00077D86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1" layoutInCell="1" allowOverlap="1" wp14:anchorId="2CFBFAAA" wp14:editId="78AF0EE8">
                <wp:simplePos x="0" y="0"/>
                <wp:positionH relativeFrom="column">
                  <wp:posOffset>-412115</wp:posOffset>
                </wp:positionH>
                <wp:positionV relativeFrom="page">
                  <wp:posOffset>2404745</wp:posOffset>
                </wp:positionV>
                <wp:extent cx="833120" cy="211455"/>
                <wp:effectExtent l="0" t="0" r="508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wings</w:t>
                            </w:r>
                          </w:p>
                          <w:p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CFBFAAA" id="_x0000_s1044" type="#_x0000_t202" style="position:absolute;margin-left:-32.45pt;margin-top:189.35pt;width:65.6pt;height:16.6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" filled="f" stroked="f">
                <v:textbox inset="0,0,0,0">
                  <w:txbxContent>
                    <w:p w:rsidR="004604ED" w:rsidRDefault="000E744F" w:rsidP="004604ED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wings</w:t>
                      </w:r>
                    </w:p>
                    <w:p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1" layoutInCell="1" allowOverlap="1" wp14:anchorId="04C5F30C" wp14:editId="6EDBD430">
                <wp:simplePos x="0" y="0"/>
                <wp:positionH relativeFrom="column">
                  <wp:posOffset>568960</wp:posOffset>
                </wp:positionH>
                <wp:positionV relativeFrom="page">
                  <wp:posOffset>2404745</wp:posOffset>
                </wp:positionV>
                <wp:extent cx="842645" cy="21145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4C5F30C" id="_x0000_s1045" type="#_x0000_t202" style="position:absolute;margin-left:44.8pt;margin-top:189.35pt;width:66.35pt;height:16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" filled="f" stroked="f">
                <v:textbox inset="0,0,0,0">
                  <w:txbxContent>
                    <w:p w:rsidR="004604ED" w:rsidRDefault="000E744F" w:rsidP="004604ED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legs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1" layoutInCell="1" allowOverlap="1" wp14:anchorId="4674390B" wp14:editId="6D12BEFF">
                <wp:simplePos x="0" y="0"/>
                <wp:positionH relativeFrom="column">
                  <wp:posOffset>1574165</wp:posOffset>
                </wp:positionH>
                <wp:positionV relativeFrom="page">
                  <wp:posOffset>2404745</wp:posOffset>
                </wp:positionV>
                <wp:extent cx="823595" cy="2114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claws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674390B" id="_x0000_s1046" type="#_x0000_t202" style="position:absolute;margin-left:123.95pt;margin-top:189.35pt;width:64.85pt;height:16.6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" filled="f" stroked="f">
                <v:textbox inset="0,0,0,0">
                  <w:txbxContent>
                    <w:p w:rsidR="004604ED" w:rsidRDefault="000E744F" w:rsidP="004604ED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claws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4604ED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1" layoutInCell="1" allowOverlap="1" wp14:anchorId="3E80D1D1" wp14:editId="702CC55C">
                <wp:simplePos x="0" y="0"/>
                <wp:positionH relativeFrom="column">
                  <wp:posOffset>2545715</wp:posOffset>
                </wp:positionH>
                <wp:positionV relativeFrom="page">
                  <wp:posOffset>2404745</wp:posOffset>
                </wp:positionV>
                <wp:extent cx="861695" cy="21145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teeth</w:t>
                            </w:r>
                          </w:p>
                          <w:p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E80D1D1" id="_x0000_s1047" type="#_x0000_t202" style="position:absolute;margin-left:200.45pt;margin-top:189.35pt;width:67.85pt;height:16.6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" filled="f" stroked="f">
                <v:textbox inset="0,0,0,0">
                  <w:txbxContent>
                    <w:p w:rsidR="004604ED" w:rsidRDefault="000E744F" w:rsidP="004604ED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teeth</w:t>
                      </w:r>
                    </w:p>
                    <w:p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1" layoutInCell="1" allowOverlap="1" wp14:anchorId="58C95B37" wp14:editId="234E4027">
                <wp:simplePos x="0" y="0"/>
                <wp:positionH relativeFrom="column">
                  <wp:posOffset>2719070</wp:posOffset>
                </wp:positionH>
                <wp:positionV relativeFrom="page">
                  <wp:posOffset>1278890</wp:posOffset>
                </wp:positionV>
                <wp:extent cx="902970" cy="211455"/>
                <wp:effectExtent l="0" t="0" r="1143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Spinosaurus</w:t>
                            </w:r>
                          </w:p>
                          <w:p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C95B37" id="_x0000_s1048" type="#_x0000_t202" style="position:absolute;margin-left:214.1pt;margin-top:100.7pt;width:71.1pt;height:16.6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" filled="f" stroked="f">
                <v:textbox inset="0,0,0,0">
                  <w:txbxContent>
                    <w:p w:rsidR="004604ED" w:rsidRDefault="000E744F" w:rsidP="004604ED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Spinosaurus</w:t>
                      </w:r>
                    </w:p>
                    <w:p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1" layoutInCell="1" allowOverlap="1" wp14:anchorId="3FEDE370" wp14:editId="0BFFF023">
                <wp:simplePos x="0" y="0"/>
                <wp:positionH relativeFrom="column">
                  <wp:posOffset>1772920</wp:posOffset>
                </wp:positionH>
                <wp:positionV relativeFrom="page">
                  <wp:posOffset>1278890</wp:posOffset>
                </wp:positionV>
                <wp:extent cx="869315" cy="211455"/>
                <wp:effectExtent l="0" t="0" r="698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FEDE370" id="_x0000_s1049" type="#_x0000_t202" style="position:absolute;margin-left:139.6pt;margin-top:100.7pt;width:68.45pt;height:16.6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" filled="f" stroked="f">
                <v:textbox inset="0,0,0,0">
                  <w:txbxContent>
                    <w:p w:rsidR="004604ED" w:rsidRDefault="000E744F" w:rsidP="004604ED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Triceratops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1" layoutInCell="1" allowOverlap="1" wp14:anchorId="367CF95C" wp14:editId="74AC2BA1">
                <wp:simplePos x="0" y="0"/>
                <wp:positionH relativeFrom="column">
                  <wp:posOffset>428625</wp:posOffset>
                </wp:positionH>
                <wp:positionV relativeFrom="page">
                  <wp:posOffset>1278890</wp:posOffset>
                </wp:positionV>
                <wp:extent cx="1289685" cy="211455"/>
                <wp:effectExtent l="0" t="0" r="571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pStyle w:val="Heading3"/>
                              <w:spacing w:before="0" w:after="80"/>
                              <w:jc w:val="center"/>
                            </w:pPr>
                            <w:r w:rsidRPr="000E744F">
                              <w:t>Tyrannosaurus rex</w:t>
                            </w:r>
                          </w:p>
                          <w:p w:rsidR="004604ED" w:rsidRDefault="004604ED" w:rsidP="004604ED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67CF95C" id="_x0000_s1050" type="#_x0000_t202" style="position:absolute;margin-left:33.75pt;margin-top:100.7pt;width:101.55pt;height:16.6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" filled="f" stroked="f">
                <v:textbox inset="0,0,0,0">
                  <w:txbxContent>
                    <w:p w:rsidR="004604ED" w:rsidRDefault="000E744F" w:rsidP="004604ED">
                      <w:pPr>
                        <w:pStyle w:val="Heading3"/>
                        <w:spacing w:before="0" w:after="80"/>
                        <w:jc w:val="center"/>
                      </w:pPr>
                      <w:r w:rsidRPr="000E744F">
                        <w:t>Tyrannosaurus rex</w:t>
                      </w:r>
                    </w:p>
                    <w:p w:rsidR="004604ED" w:rsidRDefault="004604ED" w:rsidP="004604ED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04ED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1" layoutInCell="1" allowOverlap="1" wp14:anchorId="5C1F13A1" wp14:editId="0C12B32E">
                <wp:simplePos x="0" y="0"/>
                <wp:positionH relativeFrom="column">
                  <wp:posOffset>-595630</wp:posOffset>
                </wp:positionH>
                <wp:positionV relativeFrom="page">
                  <wp:posOffset>1278890</wp:posOffset>
                </wp:positionV>
                <wp:extent cx="992505" cy="2114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D" w:rsidRDefault="000E744F" w:rsidP="004604ED">
                            <w:pPr>
                              <w:spacing w:after="0"/>
                              <w:jc w:val="center"/>
                            </w:pPr>
                            <w:r w:rsidRPr="000E744F">
                              <w:rPr>
                                <w:b/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1F13A1" id="_x0000_s1051" type="#_x0000_t202" style="position:absolute;margin-left:-46.9pt;margin-top:100.7pt;width:78.15pt;height:16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" filled="f" stroked="f">
                <v:textbox inset="0,0,0,0">
                  <w:txbxContent>
                    <w:p w:rsidR="004604ED" w:rsidRDefault="000E744F" w:rsidP="004604ED">
                      <w:pPr>
                        <w:spacing w:after="0"/>
                        <w:jc w:val="center"/>
                      </w:pPr>
                      <w:r w:rsidRPr="000E744F">
                        <w:rPr>
                          <w:b/>
                        </w:rPr>
                        <w:t>Stegosaurus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00D10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1" layoutInCell="1" allowOverlap="1" wp14:anchorId="616B2033" wp14:editId="2A535076">
                <wp:simplePos x="0" y="0"/>
                <wp:positionH relativeFrom="column">
                  <wp:posOffset>-613410</wp:posOffset>
                </wp:positionH>
                <wp:positionV relativeFrom="page">
                  <wp:posOffset>6005830</wp:posOffset>
                </wp:positionV>
                <wp:extent cx="3103200" cy="12744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00" cy="127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D10" w:rsidRDefault="00F00D10" w:rsidP="00F00D10">
                            <w:pPr>
                              <w:pStyle w:val="Heading3"/>
                              <w:spacing w:before="0" w:after="80"/>
                            </w:pPr>
                            <w:r>
                              <w:t>Stories, songs and rhymes:</w:t>
                            </w:r>
                          </w:p>
                          <w:p w:rsidR="00F00D10" w:rsidRDefault="00F00D10" w:rsidP="00F00D1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16B2033" id="_x0000_s1052" type="#_x0000_t202" style="position:absolute;margin-left:-48.3pt;margin-top:472.9pt;width:244.35pt;height:100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" filled="f" stroked="f">
                <v:textbox inset="3mm,2.5mm,3mm,3mm">
                  <w:txbxContent>
                    <w:p w:rsidR="00F00D10" w:rsidRDefault="00F00D10" w:rsidP="00F00D10">
                      <w:pPr>
                        <w:pStyle w:val="Heading3"/>
                        <w:spacing w:before="0" w:after="80"/>
                      </w:pPr>
                      <w:r>
                        <w:t>Stories, songs and rhymes:</w:t>
                      </w:r>
                    </w:p>
                    <w:p w:rsidR="00F00D10" w:rsidRDefault="00F00D10" w:rsidP="00F00D10">
                      <w:pPr>
                        <w:spacing w:after="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6B9B" w:rsidRPr="00F00D10" w:rsidSect="00F00D10">
      <w:headerReference w:type="default" r:id="rId29"/>
      <w:pgSz w:w="16838" w:h="11906" w:orient="landscape" w:code="9"/>
      <w:pgMar w:top="567" w:right="737" w:bottom="567" w:left="1361" w:header="39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FA6" w:rsidRDefault="00503FA6" w:rsidP="00EB727B">
      <w:r>
        <w:separator/>
      </w:r>
    </w:p>
  </w:endnote>
  <w:endnote w:type="continuationSeparator" w:id="0">
    <w:p w:rsidR="00503FA6" w:rsidRDefault="00503FA6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363B03-8B2F-4B79-ABDA-EE5DE9A32FB0}"/>
    <w:embedBold r:id="rId2" w:fontKey="{4689ADC7-703A-4080-9111-47D5B2562BFB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7075CBD0-AD6C-4AB6-AFD8-50CB01EB39AF}"/>
    <w:embedBold r:id="rId4" w:fontKey="{9928F861-8A80-4D2D-A9B1-323EF8B4A2C3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9B9239D4-C425-4621-BD78-3E08406BFFE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FB769F7-C95D-4A73-9D47-693C700E40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FA6" w:rsidRDefault="00503FA6" w:rsidP="00EB727B">
      <w:r>
        <w:separator/>
      </w:r>
    </w:p>
  </w:footnote>
  <w:footnote w:type="continuationSeparator" w:id="0">
    <w:p w:rsidR="00503FA6" w:rsidRDefault="00503FA6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D10" w:rsidRDefault="00F00D1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323027" wp14:editId="50C730F8">
          <wp:simplePos x="0" y="0"/>
          <wp:positionH relativeFrom="column">
            <wp:posOffset>-883285</wp:posOffset>
          </wp:positionH>
          <wp:positionV relativeFrom="paragraph">
            <wp:posOffset>-251922</wp:posOffset>
          </wp:positionV>
          <wp:extent cx="10693254" cy="7559654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4" cy="7559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284A21D4"/>
    <w:lvl w:ilvl="0" w:tplc="4C8AD2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4F"/>
    <w:rsid w:val="000304BC"/>
    <w:rsid w:val="000533F5"/>
    <w:rsid w:val="00067D68"/>
    <w:rsid w:val="00077D86"/>
    <w:rsid w:val="000C3106"/>
    <w:rsid w:val="000C442B"/>
    <w:rsid w:val="000C54F4"/>
    <w:rsid w:val="000E744F"/>
    <w:rsid w:val="00125E1F"/>
    <w:rsid w:val="0015354E"/>
    <w:rsid w:val="001B10D5"/>
    <w:rsid w:val="001B612D"/>
    <w:rsid w:val="001D6A87"/>
    <w:rsid w:val="001E14CE"/>
    <w:rsid w:val="001E26EC"/>
    <w:rsid w:val="00242C60"/>
    <w:rsid w:val="002707CA"/>
    <w:rsid w:val="002D31CD"/>
    <w:rsid w:val="002E3CF9"/>
    <w:rsid w:val="002E74CC"/>
    <w:rsid w:val="002F67CA"/>
    <w:rsid w:val="00300585"/>
    <w:rsid w:val="003039E3"/>
    <w:rsid w:val="003061FE"/>
    <w:rsid w:val="003163C1"/>
    <w:rsid w:val="00376BF0"/>
    <w:rsid w:val="00387CC8"/>
    <w:rsid w:val="003D02E3"/>
    <w:rsid w:val="003E6B9B"/>
    <w:rsid w:val="004604ED"/>
    <w:rsid w:val="00461653"/>
    <w:rsid w:val="004E48F0"/>
    <w:rsid w:val="00503FA6"/>
    <w:rsid w:val="005D3C40"/>
    <w:rsid w:val="006A000E"/>
    <w:rsid w:val="006D100A"/>
    <w:rsid w:val="006E2D6D"/>
    <w:rsid w:val="0070206A"/>
    <w:rsid w:val="00767630"/>
    <w:rsid w:val="007B6890"/>
    <w:rsid w:val="007F1554"/>
    <w:rsid w:val="00854AE5"/>
    <w:rsid w:val="008606F0"/>
    <w:rsid w:val="008678C8"/>
    <w:rsid w:val="00895BFB"/>
    <w:rsid w:val="008B24A0"/>
    <w:rsid w:val="008B31CA"/>
    <w:rsid w:val="008D1F80"/>
    <w:rsid w:val="0090266D"/>
    <w:rsid w:val="00920F12"/>
    <w:rsid w:val="00933191"/>
    <w:rsid w:val="00937A90"/>
    <w:rsid w:val="00971FFC"/>
    <w:rsid w:val="009C765D"/>
    <w:rsid w:val="009F3C31"/>
    <w:rsid w:val="00A1324C"/>
    <w:rsid w:val="00A271A2"/>
    <w:rsid w:val="00A44703"/>
    <w:rsid w:val="00AE5C0E"/>
    <w:rsid w:val="00B2259E"/>
    <w:rsid w:val="00B6392F"/>
    <w:rsid w:val="00B775B7"/>
    <w:rsid w:val="00BC3F98"/>
    <w:rsid w:val="00BC7491"/>
    <w:rsid w:val="00BD6940"/>
    <w:rsid w:val="00BE744A"/>
    <w:rsid w:val="00C34DE3"/>
    <w:rsid w:val="00D0774D"/>
    <w:rsid w:val="00D333C0"/>
    <w:rsid w:val="00D71647"/>
    <w:rsid w:val="00E1012E"/>
    <w:rsid w:val="00E2630E"/>
    <w:rsid w:val="00E656DD"/>
    <w:rsid w:val="00EB727B"/>
    <w:rsid w:val="00ED1CDA"/>
    <w:rsid w:val="00EF44C9"/>
    <w:rsid w:val="00F00D10"/>
    <w:rsid w:val="00F05E0D"/>
    <w:rsid w:val="00F07828"/>
    <w:rsid w:val="00F467C2"/>
    <w:rsid w:val="00F534DB"/>
    <w:rsid w:val="00FA064A"/>
    <w:rsid w:val="00FC13B8"/>
    <w:rsid w:val="00FD2258"/>
    <w:rsid w:val="00FE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F7505E1-4FAB-4293-BFFA-4C644D3A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2D6D"/>
    <w:pPr>
      <w:spacing w:after="20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10"/>
    <w:pPr>
      <w:spacing w:after="120" w:line="240" w:lineRule="auto"/>
      <w:outlineLvl w:val="0"/>
    </w:pPr>
    <w:rPr>
      <w:b/>
      <w:sz w:val="30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0D10"/>
    <w:rPr>
      <w:rFonts w:ascii="Roboto" w:hAnsi="Roboto"/>
      <w:b/>
      <w:color w:val="1C1C1C"/>
      <w:sz w:val="30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Normal"/>
    <w:uiPriority w:val="99"/>
    <w:qFormat/>
    <w:rsid w:val="00F00D10"/>
    <w:pPr>
      <w:numPr>
        <w:numId w:val="3"/>
      </w:numPr>
      <w:spacing w:after="80"/>
      <w:ind w:left="312" w:hanging="312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6E2D6D"/>
    <w:pPr>
      <w:numPr>
        <w:numId w:val="1"/>
      </w:numPr>
      <w:ind w:left="714" w:hanging="35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paragraph" w:customStyle="1" w:styleId="Heading3AdultInformation">
    <w:name w:val="Heading 3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0" w:line="300" w:lineRule="atLeast"/>
      <w:jc w:val="both"/>
      <w:textAlignment w:val="center"/>
    </w:pPr>
    <w:rPr>
      <w:rFonts w:ascii="Tuffy" w:hAnsi="Tuffy" w:cs="Tuffy"/>
      <w:b/>
      <w:bCs/>
      <w:color w:val="131312"/>
      <w:sz w:val="28"/>
      <w:szCs w:val="28"/>
    </w:rPr>
  </w:style>
  <w:style w:type="paragraph" w:customStyle="1" w:styleId="Heading4AdultInformation">
    <w:name w:val="Heading 4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28" w:line="300" w:lineRule="atLeast"/>
      <w:jc w:val="both"/>
      <w:textAlignment w:val="center"/>
    </w:pPr>
    <w:rPr>
      <w:rFonts w:ascii="Tuffy" w:hAnsi="Tuffy" w:cs="Tuffy"/>
      <w:b/>
      <w:bCs/>
      <w:color w:val="131312"/>
      <w:sz w:val="24"/>
      <w:szCs w:val="24"/>
    </w:rPr>
  </w:style>
  <w:style w:type="paragraph" w:customStyle="1" w:styleId="AdultBodyCopyAdultInformation">
    <w:name w:val="Adult Body Copy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Tuffy" w:hAnsi="Tuffy" w:cs="Tuffy"/>
      <w:color w:val="13131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alk%20and%20Learn\Talk%20and%20Learn%20Home%20Learning%20Summary%20M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86C-208E-4FDC-BF55-DA885513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Talk and Learn Home Learning Summary Main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Charlotte Partington</cp:lastModifiedBy>
  <cp:revision>2</cp:revision>
  <dcterms:created xsi:type="dcterms:W3CDTF">2024-09-03T07:16:00Z</dcterms:created>
  <dcterms:modified xsi:type="dcterms:W3CDTF">2024-09-03T07:16:00Z</dcterms:modified>
</cp:coreProperties>
</file>